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234617ED" w:rsidR="00F93C99" w:rsidRPr="00DA5069" w:rsidRDefault="002B799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Forest House Surgery</w:t>
      </w:r>
      <w:r w:rsidR="00DF6F48">
        <w:rPr>
          <w:b/>
          <w:bCs/>
          <w:sz w:val="28"/>
          <w:szCs w:val="28"/>
        </w:rPr>
        <w:t xml:space="preserve">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42BEEA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</w:t>
      </w:r>
      <w:r w:rsidR="002B7998">
        <w:rPr>
          <w:rFonts w:cs="Arial"/>
          <w:sz w:val="28"/>
          <w:szCs w:val="28"/>
        </w:rPr>
        <w:t>Forest House Surgery</w:t>
      </w:r>
      <w:r w:rsidR="00DF6F48" w:rsidRPr="00DF6F48">
        <w:rPr>
          <w:rFonts w:cs="Arial"/>
          <w:sz w:val="28"/>
          <w:szCs w:val="28"/>
        </w:rPr>
        <w:t xml:space="preserve">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3FBD2949" w:rsidR="00FE0E5F" w:rsidRDefault="002B7998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Forest House Surgery</w:t>
      </w:r>
      <w:r w:rsidR="00DF6F48" w:rsidRPr="00DF6F48">
        <w:rPr>
          <w:sz w:val="28"/>
          <w:szCs w:val="28"/>
        </w:rPr>
        <w:t xml:space="preserve">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4138141E" w:rsidR="001D229A" w:rsidRPr="00DF6F48" w:rsidRDefault="002B7998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Forest House Surgery</w:t>
      </w:r>
      <w:r w:rsidR="00DF6F48" w:rsidRPr="00DF6F48">
        <w:rPr>
          <w:sz w:val="28"/>
          <w:szCs w:val="28"/>
        </w:rPr>
        <w:t xml:space="preserve">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08D96CCA" w:rsidR="009F1EB5" w:rsidRPr="00306FD1" w:rsidRDefault="002B7998" w:rsidP="00306FD1">
      <w:pPr>
        <w:pStyle w:val="ListParagraph"/>
        <w:ind w:left="2160" w:firstLine="720"/>
        <w:rPr>
          <w:sz w:val="28"/>
          <w:szCs w:val="28"/>
        </w:rPr>
      </w:pPr>
      <w:r>
        <w:rPr>
          <w:sz w:val="28"/>
          <w:szCs w:val="28"/>
        </w:rPr>
        <w:t>Forest House Surgery</w:t>
      </w:r>
      <w:r w:rsidR="00306FD1" w:rsidRPr="00306FD1">
        <w:rPr>
          <w:sz w:val="28"/>
          <w:szCs w:val="28"/>
        </w:rPr>
        <w:t xml:space="preserve"> will use you</w:t>
      </w:r>
      <w:r w:rsidR="00306FD1">
        <w:rPr>
          <w:sz w:val="28"/>
          <w:szCs w:val="28"/>
        </w:rPr>
        <w:t>r</w:t>
      </w:r>
      <w:r w:rsidR="00306FD1"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63DE06AE" w:rsidR="004A2EB7" w:rsidRPr="00306FD1" w:rsidRDefault="002B7998" w:rsidP="004A2EB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Forest House Surgery</w:t>
      </w:r>
      <w:r w:rsidR="00306FD1" w:rsidRPr="00306FD1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11E45C90" w:rsidR="000A60CA" w:rsidRDefault="002B7998" w:rsidP="000A60CA">
      <w:pPr>
        <w:jc w:val="center"/>
        <w:rPr>
          <w:sz w:val="28"/>
          <w:szCs w:val="28"/>
        </w:rPr>
      </w:pPr>
      <w:r>
        <w:rPr>
          <w:sz w:val="28"/>
          <w:szCs w:val="28"/>
        </w:rPr>
        <w:t>Forest House Surgery</w:t>
      </w:r>
      <w:r w:rsidR="00306FD1" w:rsidRPr="00306FD1">
        <w:rPr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 xml:space="preserve">The only people that we will let see your information </w:t>
      </w:r>
      <w:proofErr w:type="gramStart"/>
      <w:r w:rsidRPr="00306FD1">
        <w:rPr>
          <w:sz w:val="28"/>
          <w:szCs w:val="28"/>
        </w:rPr>
        <w:t>are</w:t>
      </w:r>
      <w:proofErr w:type="gramEnd"/>
      <w:r w:rsidRPr="00306FD1">
        <w:rPr>
          <w:sz w:val="28"/>
          <w:szCs w:val="28"/>
        </w:rPr>
        <w:t>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133B6849" w14:textId="77777777" w:rsidR="00452E9B" w:rsidRDefault="00452E9B" w:rsidP="003245E0">
      <w:pPr>
        <w:rPr>
          <w:sz w:val="28"/>
          <w:szCs w:val="28"/>
        </w:rPr>
      </w:pPr>
    </w:p>
    <w:p w14:paraId="00BFC4BA" w14:textId="77777777" w:rsidR="002B7998" w:rsidRDefault="002B7998" w:rsidP="003245E0">
      <w:pPr>
        <w:rPr>
          <w:sz w:val="28"/>
          <w:szCs w:val="28"/>
        </w:rPr>
      </w:pPr>
    </w:p>
    <w:p w14:paraId="57EAC0D3" w14:textId="77777777" w:rsidR="002B7998" w:rsidRDefault="002B7998" w:rsidP="003245E0">
      <w:pPr>
        <w:rPr>
          <w:sz w:val="28"/>
          <w:szCs w:val="28"/>
        </w:rPr>
      </w:pPr>
    </w:p>
    <w:p w14:paraId="63F453C4" w14:textId="77777777" w:rsidR="002B7998" w:rsidRDefault="002B7998" w:rsidP="003245E0">
      <w:pPr>
        <w:rPr>
          <w:sz w:val="28"/>
          <w:szCs w:val="28"/>
        </w:rPr>
      </w:pPr>
    </w:p>
    <w:p w14:paraId="2F3E67D6" w14:textId="77777777" w:rsidR="002B7998" w:rsidRDefault="002B7998" w:rsidP="003245E0">
      <w:pPr>
        <w:rPr>
          <w:sz w:val="28"/>
          <w:szCs w:val="28"/>
        </w:rPr>
      </w:pPr>
    </w:p>
    <w:p w14:paraId="08224A39" w14:textId="77777777" w:rsidR="002B7998" w:rsidRDefault="002B7998" w:rsidP="003245E0">
      <w:pPr>
        <w:rPr>
          <w:sz w:val="28"/>
          <w:szCs w:val="28"/>
        </w:rPr>
      </w:pPr>
    </w:p>
    <w:p w14:paraId="26861924" w14:textId="77777777" w:rsidR="002B7998" w:rsidRDefault="002B7998" w:rsidP="003245E0">
      <w:pPr>
        <w:rPr>
          <w:sz w:val="28"/>
          <w:szCs w:val="28"/>
        </w:rPr>
      </w:pPr>
    </w:p>
    <w:p w14:paraId="017F48E8" w14:textId="77777777" w:rsidR="002B7998" w:rsidRPr="00306FD1" w:rsidRDefault="002B7998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lastRenderedPageBreak/>
        <w:t xml:space="preserve">People or organisations </w:t>
      </w:r>
      <w:proofErr w:type="gramStart"/>
      <w:r w:rsidRPr="00306FD1">
        <w:rPr>
          <w:b/>
          <w:bCs/>
          <w:sz w:val="28"/>
          <w:szCs w:val="28"/>
        </w:rPr>
        <w:t>who</w:t>
      </w:r>
      <w:proofErr w:type="gramEnd"/>
      <w:r w:rsidRPr="00306FD1">
        <w:rPr>
          <w:b/>
          <w:bCs/>
          <w:sz w:val="28"/>
          <w:szCs w:val="28"/>
        </w:rPr>
        <w:t xml:space="preserve">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 xml:space="preserve">Data Retention </w:t>
      </w:r>
      <w:proofErr w:type="gramStart"/>
      <w:r w:rsidR="004D4D13" w:rsidRPr="001D1549">
        <w:rPr>
          <w:sz w:val="28"/>
          <w:szCs w:val="28"/>
        </w:rPr>
        <w:t>Policy</w:t>
      </w:r>
      <w:r w:rsidRPr="001D1549">
        <w:rPr>
          <w:sz w:val="28"/>
          <w:szCs w:val="28"/>
        </w:rPr>
        <w:t>,</w:t>
      </w:r>
      <w:proofErr w:type="gramEnd"/>
      <w:r w:rsidRPr="001D1549">
        <w:rPr>
          <w:sz w:val="28"/>
          <w:szCs w:val="28"/>
        </w:rPr>
        <w:t xml:space="preserve">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lastRenderedPageBreak/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052DAA6A" w14:textId="77777777" w:rsidR="002B7998" w:rsidRPr="002B7998" w:rsidRDefault="002B7998" w:rsidP="002B7998">
      <w:pPr>
        <w:spacing w:after="0" w:line="240" w:lineRule="auto"/>
        <w:ind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2B7998">
        <w:rPr>
          <w:rFonts w:ascii="Arial" w:eastAsia="Arial" w:hAnsi="Arial" w:cs="Arial"/>
          <w:b/>
          <w:sz w:val="24"/>
          <w:szCs w:val="24"/>
        </w:rPr>
        <w:t xml:space="preserve">Data Protection Officer </w:t>
      </w:r>
      <w:bookmarkStart w:id="0" w:name="_GoBack"/>
      <w:bookmarkEnd w:id="0"/>
      <w:r w:rsidRPr="002B7998">
        <w:rPr>
          <w:rFonts w:ascii="Arial" w:eastAsia="Arial" w:hAnsi="Arial" w:cs="Arial"/>
          <w:b/>
          <w:sz w:val="24"/>
          <w:szCs w:val="24"/>
        </w:rPr>
        <w:br/>
        <w:t>25 Leicester Road</w:t>
      </w:r>
    </w:p>
    <w:p w14:paraId="43EF4759" w14:textId="4126C384" w:rsidR="002B7998" w:rsidRPr="002B7998" w:rsidRDefault="002B7998" w:rsidP="002B7998">
      <w:pPr>
        <w:spacing w:after="0" w:line="240" w:lineRule="auto"/>
        <w:ind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2B7998">
        <w:rPr>
          <w:rFonts w:ascii="Arial" w:eastAsia="Arial" w:hAnsi="Arial" w:cs="Arial"/>
          <w:b/>
          <w:sz w:val="24"/>
          <w:szCs w:val="24"/>
        </w:rPr>
        <w:t>Shepshed</w:t>
      </w:r>
    </w:p>
    <w:p w14:paraId="4D910CEE" w14:textId="07277413" w:rsidR="002B7998" w:rsidRPr="002B7998" w:rsidRDefault="002B7998" w:rsidP="002B7998">
      <w:pPr>
        <w:spacing w:after="0" w:line="240" w:lineRule="auto"/>
        <w:ind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2B7998">
        <w:rPr>
          <w:rFonts w:ascii="Arial" w:eastAsia="Arial" w:hAnsi="Arial" w:cs="Arial"/>
          <w:b/>
          <w:sz w:val="24"/>
          <w:szCs w:val="24"/>
        </w:rPr>
        <w:t>Leicestershire,</w:t>
      </w:r>
    </w:p>
    <w:p w14:paraId="50A9DA01" w14:textId="77777777" w:rsidR="002B7998" w:rsidRPr="002B7998" w:rsidRDefault="002B7998" w:rsidP="002B7998">
      <w:pPr>
        <w:spacing w:after="0" w:line="240" w:lineRule="auto"/>
        <w:ind w:right="-20"/>
        <w:jc w:val="center"/>
        <w:rPr>
          <w:rFonts w:ascii="Arial" w:eastAsia="Arial" w:hAnsi="Arial" w:cs="Arial"/>
          <w:b/>
          <w:sz w:val="24"/>
          <w:szCs w:val="24"/>
        </w:rPr>
      </w:pPr>
      <w:r w:rsidRPr="002B7998">
        <w:rPr>
          <w:rFonts w:ascii="Arial" w:eastAsia="Arial" w:hAnsi="Arial" w:cs="Arial"/>
          <w:b/>
          <w:sz w:val="24"/>
          <w:szCs w:val="24"/>
        </w:rPr>
        <w:t>LE12 9DF</w:t>
      </w:r>
    </w:p>
    <w:p w14:paraId="51A9D7E7" w14:textId="1F1D4683" w:rsidR="001768A1" w:rsidRDefault="002B7998" w:rsidP="002B7998">
      <w:pPr>
        <w:jc w:val="center"/>
        <w:rPr>
          <w:b/>
          <w:bCs/>
          <w:sz w:val="28"/>
          <w:szCs w:val="28"/>
        </w:rPr>
      </w:pPr>
      <w:r w:rsidRPr="002B7998">
        <w:rPr>
          <w:rFonts w:ascii="Arial" w:eastAsia="Arial" w:hAnsi="Arial" w:cs="Arial"/>
          <w:b/>
          <w:sz w:val="24"/>
          <w:szCs w:val="24"/>
        </w:rPr>
        <w:t>UK</w:t>
      </w:r>
      <w:r w:rsidRPr="002B7998">
        <w:rPr>
          <w:rFonts w:ascii="Arial" w:eastAsia="Arial" w:hAnsi="Arial" w:cs="Arial"/>
          <w:b/>
          <w:sz w:val="24"/>
          <w:szCs w:val="24"/>
        </w:rPr>
        <w:br/>
      </w: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26BC2" w14:textId="5FC247D3" w:rsidR="00DF6F48" w:rsidRDefault="00DF6F48" w:rsidP="002B7998">
    <w:pPr>
      <w:pStyle w:val="Header"/>
      <w:tabs>
        <w:tab w:val="left" w:pos="4785"/>
      </w:tabs>
    </w:pPr>
    <w:r>
      <w:tab/>
    </w:r>
    <w:r>
      <w:tab/>
    </w:r>
    <w:r w:rsidR="002B799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B7998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07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2B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2B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7debef9-106b-49b9-b98a-2ff904d16eaa"/>
    <ds:schemaRef ds:uri="28294874-30dc-4652-a8b6-aaaa8c496be9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6AE8C8C9</Template>
  <TotalTime>1</TotalTime>
  <Pages>6</Pages>
  <Words>562</Words>
  <Characters>3208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Seivewright (MLCSU)</dc:creator>
  <cp:lastModifiedBy>Bailess-Ford Louise</cp:lastModifiedBy>
  <cp:revision>2</cp:revision>
  <dcterms:created xsi:type="dcterms:W3CDTF">2020-06-08T09:49:00Z</dcterms:created>
  <dcterms:modified xsi:type="dcterms:W3CDTF">2020-06-08T09:49:00Z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